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3571" w:rsidRPr="00E02C2B" w:rsidRDefault="00703571" w:rsidP="009C0384">
      <w:pPr>
        <w:bidi/>
        <w:jc w:val="both"/>
        <w:rPr>
          <w:rFonts w:ascii="David" w:hAnsi="David" w:cs="David"/>
          <w:b/>
          <w:bCs/>
          <w:sz w:val="24"/>
          <w:u w:val="single"/>
          <w:rtl/>
          <w:lang w:eastAsia="en-US"/>
        </w:rPr>
      </w:pPr>
    </w:p>
    <w:p w:rsidR="00703571" w:rsidRPr="00E02C2B" w:rsidRDefault="00703571" w:rsidP="00A41C37">
      <w:pPr>
        <w:bidi/>
        <w:jc w:val="center"/>
        <w:rPr>
          <w:rFonts w:ascii="David" w:hAnsi="David" w:cs="David"/>
          <w:b/>
          <w:bCs/>
          <w:sz w:val="24"/>
          <w:u w:val="single"/>
          <w:rtl/>
        </w:rPr>
      </w:pPr>
      <w:r w:rsidRPr="00E02C2B">
        <w:rPr>
          <w:rFonts w:ascii="David" w:hAnsi="David" w:cs="David"/>
          <w:b/>
          <w:bCs/>
          <w:sz w:val="24"/>
          <w:u w:val="single"/>
          <w:rtl/>
          <w:lang w:eastAsia="en-US"/>
        </w:rPr>
        <w:t xml:space="preserve">מכרז </w:t>
      </w:r>
      <w:r w:rsidR="00C978B0" w:rsidRPr="00E02C2B">
        <w:rPr>
          <w:rFonts w:ascii="David" w:hAnsi="David" w:cs="David"/>
          <w:b/>
          <w:bCs/>
          <w:sz w:val="24"/>
          <w:u w:val="single"/>
          <w:rtl/>
        </w:rPr>
        <w:t xml:space="preserve"> </w:t>
      </w:r>
      <w:r w:rsidR="00A41C37">
        <w:rPr>
          <w:rFonts w:ascii="David" w:hAnsi="David" w:cs="David" w:hint="cs"/>
          <w:b/>
          <w:bCs/>
          <w:sz w:val="24"/>
          <w:u w:val="single"/>
          <w:rtl/>
        </w:rPr>
        <w:t>3</w:t>
      </w:r>
      <w:r w:rsidR="007928B0" w:rsidRPr="00E02C2B">
        <w:rPr>
          <w:rFonts w:ascii="David" w:hAnsi="David" w:cs="David"/>
          <w:b/>
          <w:bCs/>
          <w:sz w:val="24"/>
          <w:u w:val="single"/>
          <w:rtl/>
        </w:rPr>
        <w:t>/20</w:t>
      </w:r>
      <w:r w:rsidR="00A41C37">
        <w:rPr>
          <w:rFonts w:ascii="David" w:hAnsi="David" w:cs="David" w:hint="cs"/>
          <w:b/>
          <w:bCs/>
          <w:sz w:val="24"/>
          <w:u w:val="single"/>
          <w:rtl/>
        </w:rPr>
        <w:t>20</w:t>
      </w:r>
      <w:r w:rsidR="00E36B39" w:rsidRPr="00E02C2B">
        <w:rPr>
          <w:rFonts w:ascii="David" w:hAnsi="David" w:cs="David"/>
          <w:b/>
          <w:bCs/>
          <w:sz w:val="24"/>
          <w:u w:val="single"/>
          <w:rtl/>
        </w:rPr>
        <w:t xml:space="preserve"> </w:t>
      </w:r>
      <w:r w:rsidR="00B51270" w:rsidRPr="00E02C2B">
        <w:rPr>
          <w:rFonts w:ascii="David" w:hAnsi="David" w:cs="David"/>
          <w:b/>
          <w:bCs/>
          <w:sz w:val="24"/>
          <w:u w:val="single"/>
          <w:rtl/>
        </w:rPr>
        <w:t xml:space="preserve">להחלפת </w:t>
      </w:r>
      <w:r w:rsidR="00A41C37">
        <w:rPr>
          <w:rFonts w:ascii="David" w:hAnsi="David" w:cs="David" w:hint="cs"/>
          <w:b/>
          <w:bCs/>
          <w:sz w:val="24"/>
          <w:u w:val="single"/>
          <w:rtl/>
        </w:rPr>
        <w:t>לרישוי ותחזוקה של מוצרי אבטחת מידע</w:t>
      </w:r>
    </w:p>
    <w:p w:rsidR="00703571" w:rsidRPr="00E02C2B" w:rsidRDefault="00703571" w:rsidP="009C0384">
      <w:pPr>
        <w:bidi/>
        <w:jc w:val="both"/>
        <w:rPr>
          <w:rFonts w:ascii="David" w:hAnsi="David" w:cs="David"/>
          <w:b/>
          <w:bCs/>
          <w:sz w:val="24"/>
          <w:u w:val="single"/>
          <w:rtl/>
        </w:rPr>
      </w:pPr>
    </w:p>
    <w:p w:rsidR="00306347" w:rsidRPr="00E02C2B" w:rsidRDefault="00306347" w:rsidP="009C0384">
      <w:pPr>
        <w:bidi/>
        <w:ind w:left="360" w:right="720"/>
        <w:jc w:val="both"/>
        <w:rPr>
          <w:rFonts w:ascii="David" w:hAnsi="David" w:cs="David"/>
          <w:b/>
          <w:bCs/>
          <w:sz w:val="24"/>
          <w:u w:val="single"/>
        </w:rPr>
      </w:pPr>
    </w:p>
    <w:p w:rsidR="00DF237A" w:rsidRPr="00E73485" w:rsidRDefault="00DF237A" w:rsidP="009C0384">
      <w:pPr>
        <w:numPr>
          <w:ilvl w:val="0"/>
          <w:numId w:val="1"/>
        </w:numPr>
        <w:tabs>
          <w:tab w:val="clear" w:pos="360"/>
        </w:tabs>
        <w:bidi/>
        <w:ind w:right="0"/>
        <w:jc w:val="both"/>
        <w:rPr>
          <w:rFonts w:ascii="David" w:hAnsi="David" w:cs="David"/>
          <w:sz w:val="24"/>
        </w:rPr>
      </w:pPr>
      <w:r w:rsidRPr="00E73485">
        <w:rPr>
          <w:rFonts w:ascii="David" w:hAnsi="David" w:cs="David"/>
          <w:sz w:val="24"/>
          <w:rtl/>
        </w:rPr>
        <w:t>תנאים מקדמיים/ סף להשתתפות במכרז:</w:t>
      </w:r>
    </w:p>
    <w:p w:rsidR="00490B6E" w:rsidRPr="00E73485" w:rsidRDefault="00490B6E" w:rsidP="00AC6EB5">
      <w:pPr>
        <w:pStyle w:val="a6"/>
        <w:spacing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 w:rsidRPr="00E73485">
        <w:rPr>
          <w:rFonts w:ascii="David" w:hAnsi="David" w:cs="David"/>
          <w:sz w:val="24"/>
          <w:szCs w:val="24"/>
          <w:rtl/>
        </w:rPr>
        <w:t>:</w:t>
      </w:r>
    </w:p>
    <w:p w:rsidR="005D2411" w:rsidRPr="00E73485" w:rsidRDefault="005D2411" w:rsidP="00AC6EB5">
      <w:pPr>
        <w:pStyle w:val="a6"/>
        <w:numPr>
          <w:ilvl w:val="1"/>
          <w:numId w:val="1"/>
        </w:numPr>
        <w:spacing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>רישום כדין כתאגיד או כעוסק מורשה.</w:t>
      </w:r>
    </w:p>
    <w:p w:rsidR="005D2411" w:rsidRPr="00E73485" w:rsidRDefault="005D2411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>החזקת האישורים הנדרשים לפי חוק עסקאות גופים ציבוריים, התשל"ו-1976 (אישור ניכוי מס ואישור ניהול פנקס חשבונות).</w:t>
      </w:r>
    </w:p>
    <w:p w:rsidR="00B51270" w:rsidRPr="00E73485" w:rsidRDefault="00B51270" w:rsidP="00B51270">
      <w:pPr>
        <w:pStyle w:val="a6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 xml:space="preserve">היעדר חובות לרשם החברות. </w:t>
      </w:r>
    </w:p>
    <w:p w:rsidR="005D2411" w:rsidRPr="00E73485" w:rsidRDefault="005D2411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>היעדר הרש</w:t>
      </w:r>
      <w:r w:rsidR="00330E55" w:rsidRPr="00E73485">
        <w:rPr>
          <w:rFonts w:ascii="David" w:hAnsi="David" w:cs="David"/>
          <w:sz w:val="24"/>
          <w:szCs w:val="24"/>
          <w:rtl/>
        </w:rPr>
        <w:t xml:space="preserve">עות בעבירות לפי חוק עובדים זרים. </w:t>
      </w:r>
    </w:p>
    <w:p w:rsidR="0036756B" w:rsidRPr="00E73485" w:rsidRDefault="0036756B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>המציע מעסיק עובדים עם מוגבלות בהתאם לחוק עסקאות גופים ציבוריים (תיקון מס' 10 והוראת שעה) התשע"ו-2016 ולחוק שוויון זכויות לאנשים עם מוגבלות, התשנ"ח-1998</w:t>
      </w:r>
      <w:r w:rsidR="00E02C2B" w:rsidRPr="00E73485">
        <w:rPr>
          <w:rFonts w:ascii="David" w:hAnsi="David" w:cs="David"/>
          <w:sz w:val="24"/>
          <w:szCs w:val="24"/>
          <w:rtl/>
        </w:rPr>
        <w:t xml:space="preserve">. </w:t>
      </w:r>
    </w:p>
    <w:p w:rsidR="00A41C37" w:rsidRPr="00E73485" w:rsidRDefault="00A41C37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>בשנים 2017-2019 המציע סיפק שירותי רישוי ותחזוקה למוצרי תוכנה וחומרה דומים, ל-</w:t>
      </w:r>
      <w:r w:rsidRPr="00E73485">
        <w:rPr>
          <w:rFonts w:ascii="David" w:hAnsi="David" w:cs="David"/>
          <w:sz w:val="24"/>
          <w:szCs w:val="24"/>
        </w:rPr>
        <w:t>3</w:t>
      </w:r>
      <w:r w:rsidRPr="00E73485">
        <w:rPr>
          <w:rFonts w:ascii="David" w:hAnsi="David" w:cs="David"/>
          <w:sz w:val="24"/>
          <w:szCs w:val="24"/>
          <w:rtl/>
        </w:rPr>
        <w:t xml:space="preserve"> לקוחות נוספים לפחות, לאורך כל התקופה, כאשר היקף ההתקשרות הכספי השנתי לכל לקוח עלה על 200,000 ₪</w:t>
      </w:r>
      <w:r w:rsidRPr="00E73485">
        <w:rPr>
          <w:rFonts w:ascii="David" w:hAnsi="David" w:cs="David"/>
          <w:sz w:val="24"/>
          <w:szCs w:val="24"/>
        </w:rPr>
        <w:t xml:space="preserve"> </w:t>
      </w:r>
      <w:r w:rsidRPr="00E73485">
        <w:rPr>
          <w:rFonts w:ascii="David" w:hAnsi="David" w:cs="David"/>
          <w:sz w:val="24"/>
          <w:szCs w:val="24"/>
          <w:rtl/>
        </w:rPr>
        <w:t>כולל מע"מ.</w:t>
      </w:r>
    </w:p>
    <w:p w:rsidR="00A41C37" w:rsidRDefault="00A41C37" w:rsidP="00AC6EB5">
      <w:pPr>
        <w:pStyle w:val="a6"/>
        <w:numPr>
          <w:ilvl w:val="1"/>
          <w:numId w:val="1"/>
        </w:numPr>
        <w:spacing w:after="0" w:line="360" w:lineRule="auto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>המציע מחזיק בכל האישורים הנדרשים מיצרני מוצרי התוכנה והחומרה הנדרשים במכרז הנוכחי</w:t>
      </w:r>
      <w:r w:rsidR="00355305">
        <w:rPr>
          <w:rFonts w:ascii="David" w:hAnsi="David" w:cs="David" w:hint="cs"/>
          <w:sz w:val="24"/>
          <w:szCs w:val="24"/>
          <w:rtl/>
        </w:rPr>
        <w:t>.</w:t>
      </w:r>
    </w:p>
    <w:p w:rsidR="00355305" w:rsidRPr="00E73485" w:rsidRDefault="00355305" w:rsidP="00355305">
      <w:pPr>
        <w:pStyle w:val="a6"/>
        <w:spacing w:after="0" w:line="360" w:lineRule="auto"/>
        <w:ind w:left="1080" w:right="720"/>
        <w:jc w:val="both"/>
        <w:rPr>
          <w:rFonts w:ascii="David" w:hAnsi="David" w:cs="David"/>
          <w:sz w:val="24"/>
          <w:szCs w:val="24"/>
        </w:rPr>
      </w:pPr>
    </w:p>
    <w:p w:rsidR="008B570E" w:rsidRPr="00E73485" w:rsidRDefault="00E36B39" w:rsidP="008B570E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 xml:space="preserve">המציע </w:t>
      </w:r>
      <w:r w:rsidR="00737AE9" w:rsidRPr="00E73485">
        <w:rPr>
          <w:rFonts w:ascii="David" w:hAnsi="David" w:cs="David"/>
          <w:sz w:val="24"/>
          <w:szCs w:val="24"/>
          <w:rtl/>
        </w:rPr>
        <w:t xml:space="preserve">שהצעת </w:t>
      </w:r>
      <w:r w:rsidR="004707E7" w:rsidRPr="00E73485">
        <w:rPr>
          <w:rFonts w:ascii="David" w:hAnsi="David" w:cs="David"/>
          <w:sz w:val="24"/>
          <w:szCs w:val="24"/>
          <w:rtl/>
        </w:rPr>
        <w:t xml:space="preserve">המחיר </w:t>
      </w:r>
      <w:r w:rsidR="008B570E" w:rsidRPr="00E73485">
        <w:rPr>
          <w:rFonts w:ascii="David" w:hAnsi="David" w:cs="David"/>
          <w:sz w:val="24"/>
          <w:szCs w:val="24"/>
          <w:rtl/>
        </w:rPr>
        <w:t>שתוגש על ידו תהיה הנמוכה ביותר</w:t>
      </w:r>
      <w:r w:rsidR="004707E7" w:rsidRPr="00E73485">
        <w:rPr>
          <w:rFonts w:ascii="David" w:hAnsi="David" w:cs="David"/>
          <w:sz w:val="24"/>
          <w:szCs w:val="24"/>
          <w:rtl/>
        </w:rPr>
        <w:t xml:space="preserve"> ביותר, יוכרז כזוכה במכרז. </w:t>
      </w:r>
      <w:r w:rsidR="00737AE9" w:rsidRPr="00E73485">
        <w:rPr>
          <w:rFonts w:ascii="David" w:hAnsi="David" w:cs="David"/>
          <w:sz w:val="24"/>
          <w:szCs w:val="24"/>
          <w:rtl/>
        </w:rPr>
        <w:t xml:space="preserve"> </w:t>
      </w:r>
    </w:p>
    <w:p w:rsidR="008B570E" w:rsidRPr="00E73485" w:rsidRDefault="008B570E" w:rsidP="008B570E">
      <w:pPr>
        <w:pStyle w:val="a6"/>
        <w:spacing w:line="240" w:lineRule="auto"/>
        <w:ind w:left="360" w:right="720"/>
        <w:jc w:val="both"/>
        <w:rPr>
          <w:rFonts w:ascii="David" w:hAnsi="David" w:cs="David"/>
          <w:sz w:val="24"/>
          <w:szCs w:val="24"/>
        </w:rPr>
      </w:pPr>
    </w:p>
    <w:p w:rsidR="000A3D06" w:rsidRPr="00E73485" w:rsidRDefault="000A3D06" w:rsidP="00A41C37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 xml:space="preserve">את ההצעה יש להגיש </w:t>
      </w:r>
      <w:r w:rsidR="007017F8" w:rsidRPr="00E73485">
        <w:rPr>
          <w:rFonts w:ascii="David" w:hAnsi="David" w:cs="David"/>
          <w:sz w:val="24"/>
          <w:szCs w:val="24"/>
          <w:rtl/>
        </w:rPr>
        <w:t>לתיבת המכרזים עד ליום</w:t>
      </w:r>
      <w:r w:rsidR="007075BF">
        <w:rPr>
          <w:rFonts w:ascii="David" w:hAnsi="David" w:cs="David" w:hint="cs"/>
          <w:sz w:val="24"/>
          <w:szCs w:val="24"/>
          <w:rtl/>
        </w:rPr>
        <w:t xml:space="preserve"> ב'</w:t>
      </w:r>
      <w:bookmarkStart w:id="0" w:name="_GoBack"/>
      <w:bookmarkEnd w:id="0"/>
      <w:r w:rsidR="007017F8" w:rsidRPr="00E73485">
        <w:rPr>
          <w:rFonts w:ascii="David" w:hAnsi="David" w:cs="David"/>
          <w:sz w:val="24"/>
          <w:szCs w:val="24"/>
          <w:rtl/>
        </w:rPr>
        <w:t xml:space="preserve"> </w:t>
      </w:r>
      <w:r w:rsidR="00A41C37" w:rsidRPr="00E73485">
        <w:rPr>
          <w:rFonts w:ascii="David" w:hAnsi="David" w:cs="David"/>
          <w:sz w:val="24"/>
          <w:szCs w:val="24"/>
          <w:rtl/>
        </w:rPr>
        <w:t>13.7.2020</w:t>
      </w:r>
      <w:r w:rsidR="007017F8" w:rsidRPr="00E73485">
        <w:rPr>
          <w:rFonts w:ascii="David" w:hAnsi="David" w:cs="David"/>
          <w:sz w:val="24"/>
          <w:szCs w:val="24"/>
          <w:rtl/>
        </w:rPr>
        <w:t xml:space="preserve"> בשעה 12:00</w:t>
      </w:r>
      <w:r w:rsidRPr="00E73485">
        <w:rPr>
          <w:rFonts w:ascii="David" w:hAnsi="David" w:cs="David"/>
          <w:sz w:val="24"/>
          <w:szCs w:val="24"/>
          <w:rtl/>
        </w:rPr>
        <w:t>. בכל מקרה של סתירה או אי התאמה, יגברו הוראות מסמכי המכרז המקוריים על הודעה זו.</w:t>
      </w:r>
    </w:p>
    <w:p w:rsidR="00B51270" w:rsidRPr="00E73485" w:rsidRDefault="00B51270" w:rsidP="00B51270">
      <w:pPr>
        <w:pStyle w:val="a6"/>
        <w:rPr>
          <w:rFonts w:ascii="David" w:hAnsi="David" w:cs="David"/>
          <w:sz w:val="24"/>
          <w:szCs w:val="24"/>
          <w:rtl/>
        </w:rPr>
      </w:pPr>
    </w:p>
    <w:p w:rsidR="00B51270" w:rsidRPr="00E73485" w:rsidRDefault="000A3D06" w:rsidP="00A41C37">
      <w:pPr>
        <w:pStyle w:val="a6"/>
        <w:numPr>
          <w:ilvl w:val="0"/>
          <w:numId w:val="1"/>
        </w:numPr>
        <w:spacing w:line="240" w:lineRule="auto"/>
        <w:ind w:right="0"/>
        <w:jc w:val="both"/>
        <w:rPr>
          <w:rFonts w:ascii="David" w:hAnsi="David" w:cs="David"/>
          <w:sz w:val="24"/>
          <w:szCs w:val="24"/>
        </w:rPr>
      </w:pPr>
      <w:r w:rsidRPr="00E73485">
        <w:rPr>
          <w:rFonts w:ascii="David" w:hAnsi="David" w:cs="David"/>
          <w:sz w:val="24"/>
          <w:szCs w:val="24"/>
          <w:rtl/>
        </w:rPr>
        <w:t xml:space="preserve">איש הקשר במכרז: </w:t>
      </w:r>
      <w:r w:rsidR="00A41C37" w:rsidRPr="00E73485">
        <w:rPr>
          <w:rFonts w:ascii="David" w:hAnsi="David" w:cs="David"/>
          <w:sz w:val="24"/>
          <w:szCs w:val="24"/>
          <w:rtl/>
        </w:rPr>
        <w:t xml:space="preserve">היועץ המשפטי, עו"ד אלון דר, דוא"ל </w:t>
      </w:r>
      <w:r w:rsidR="00A41C37" w:rsidRPr="00E73485">
        <w:rPr>
          <w:rFonts w:ascii="David" w:hAnsi="David" w:cs="David"/>
          <w:sz w:val="24"/>
          <w:szCs w:val="24"/>
        </w:rPr>
        <w:t>adar@pmc.gov.il</w:t>
      </w:r>
      <w:r w:rsidR="00B51270" w:rsidRPr="00E73485">
        <w:rPr>
          <w:rFonts w:ascii="David" w:hAnsi="David" w:cs="David"/>
          <w:sz w:val="24"/>
          <w:szCs w:val="24"/>
          <w:rtl/>
        </w:rPr>
        <w:t xml:space="preserve"> </w:t>
      </w:r>
    </w:p>
    <w:p w:rsidR="00245BBA" w:rsidRPr="00E02C2B" w:rsidRDefault="00245BBA" w:rsidP="00B51270">
      <w:pPr>
        <w:bidi/>
        <w:jc w:val="both"/>
        <w:rPr>
          <w:rFonts w:ascii="David" w:hAnsi="David" w:cs="David"/>
          <w:sz w:val="24"/>
        </w:rPr>
      </w:pPr>
    </w:p>
    <w:p w:rsidR="009D3896" w:rsidRPr="00E02C2B" w:rsidRDefault="009D3896" w:rsidP="009C0384">
      <w:pPr>
        <w:bidi/>
        <w:jc w:val="both"/>
        <w:rPr>
          <w:rFonts w:ascii="David" w:hAnsi="David" w:cs="David"/>
          <w:sz w:val="24"/>
          <w:rtl/>
        </w:rPr>
      </w:pPr>
    </w:p>
    <w:p w:rsidR="009D3896" w:rsidRPr="00E02C2B" w:rsidRDefault="009D3896" w:rsidP="00AC6EB5">
      <w:pPr>
        <w:bidi/>
        <w:ind w:left="4320" w:firstLine="720"/>
        <w:jc w:val="both"/>
        <w:rPr>
          <w:rFonts w:ascii="David" w:hAnsi="David" w:cs="David"/>
          <w:sz w:val="24"/>
          <w:rtl/>
        </w:rPr>
      </w:pPr>
      <w:r w:rsidRPr="00E02C2B">
        <w:rPr>
          <w:rFonts w:ascii="David" w:hAnsi="David" w:cs="David"/>
          <w:sz w:val="24"/>
          <w:rtl/>
        </w:rPr>
        <w:t>בכבוד רב,</w:t>
      </w:r>
    </w:p>
    <w:p w:rsidR="00840D02" w:rsidRPr="00E02C2B" w:rsidRDefault="00840D02" w:rsidP="009C0384">
      <w:pPr>
        <w:bidi/>
        <w:ind w:left="2160"/>
        <w:jc w:val="both"/>
        <w:rPr>
          <w:rFonts w:ascii="David" w:hAnsi="David" w:cs="David"/>
          <w:sz w:val="24"/>
          <w:rtl/>
        </w:rPr>
      </w:pPr>
    </w:p>
    <w:p w:rsidR="009F006F" w:rsidRPr="00E02C2B" w:rsidRDefault="008B570E" w:rsidP="00B51270">
      <w:pPr>
        <w:bidi/>
        <w:ind w:left="5040"/>
        <w:jc w:val="both"/>
        <w:rPr>
          <w:rFonts w:ascii="David" w:hAnsi="David" w:cs="David"/>
          <w:b/>
          <w:bCs/>
          <w:sz w:val="24"/>
          <w:rtl/>
        </w:rPr>
      </w:pPr>
      <w:r w:rsidRPr="00E02C2B">
        <w:rPr>
          <w:rFonts w:ascii="David" w:hAnsi="David" w:cs="David"/>
          <w:sz w:val="24"/>
          <w:rtl/>
        </w:rPr>
        <w:t xml:space="preserve">המרכז </w:t>
      </w:r>
      <w:r w:rsidR="00B51270" w:rsidRPr="00E02C2B">
        <w:rPr>
          <w:rFonts w:ascii="David" w:hAnsi="David" w:cs="David"/>
          <w:sz w:val="24"/>
          <w:rtl/>
        </w:rPr>
        <w:t>הרפואי ע"ש ברוך פדה פוריה</w:t>
      </w:r>
      <w:r w:rsidR="00840D02" w:rsidRPr="00E02C2B">
        <w:rPr>
          <w:rFonts w:ascii="David" w:hAnsi="David" w:cs="David"/>
          <w:sz w:val="24"/>
          <w:rtl/>
        </w:rPr>
        <w:tab/>
      </w:r>
      <w:r w:rsidR="00840D02" w:rsidRPr="00E02C2B">
        <w:rPr>
          <w:rFonts w:ascii="David" w:hAnsi="David" w:cs="David"/>
          <w:sz w:val="24"/>
          <w:rtl/>
        </w:rPr>
        <w:tab/>
      </w:r>
    </w:p>
    <w:sectPr w:rsidR="009F006F" w:rsidRPr="00E02C2B">
      <w:footerReference w:type="even" r:id="rId7"/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4D87" w:rsidRDefault="00754D87">
      <w:r>
        <w:separator/>
      </w:r>
    </w:p>
  </w:endnote>
  <w:endnote w:type="continuationSeparator" w:id="0">
    <w:p w:rsidR="00754D87" w:rsidRDefault="00754D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iriam"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1519D5" w:rsidRDefault="001519D5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519D5" w:rsidRDefault="001519D5" w:rsidP="003459B8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7075BF">
      <w:rPr>
        <w:rStyle w:val="a4"/>
        <w:noProof/>
      </w:rPr>
      <w:t>1</w:t>
    </w:r>
    <w:r>
      <w:rPr>
        <w:rStyle w:val="a4"/>
      </w:rPr>
      <w:fldChar w:fldCharType="end"/>
    </w:r>
  </w:p>
  <w:p w:rsidR="001519D5" w:rsidRDefault="00480208" w:rsidP="009D3896">
    <w:pPr>
      <w:pStyle w:val="a3"/>
      <w:bidi/>
      <w:rPr>
        <w:rtl/>
      </w:rPr>
    </w:pPr>
    <w:r>
      <w:rPr>
        <w:rFonts w:hint="cs"/>
        <w:rtl/>
      </w:rPr>
      <w:t>מודעה בעברית</w:t>
    </w:r>
  </w:p>
  <w:p w:rsidR="00480208" w:rsidRPr="009D3896" w:rsidRDefault="00480208" w:rsidP="00480208">
    <w:pPr>
      <w:pStyle w:val="a3"/>
      <w:bidi/>
      <w:rPr>
        <w:rFonts w:cs="David"/>
        <w:sz w:val="16"/>
        <w:szCs w:val="16"/>
        <w:rtl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4D87" w:rsidRDefault="00754D87">
      <w:r>
        <w:separator/>
      </w:r>
    </w:p>
  </w:footnote>
  <w:footnote w:type="continuationSeparator" w:id="0">
    <w:p w:rsidR="00754D87" w:rsidRDefault="00754D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594875"/>
    <w:multiLevelType w:val="hybridMultilevel"/>
    <w:tmpl w:val="579A2D5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9730BC"/>
    <w:multiLevelType w:val="multilevel"/>
    <w:tmpl w:val="4B86CDA6"/>
    <w:lvl w:ilvl="0">
      <w:start w:val="1"/>
      <w:numFmt w:val="hebrew1"/>
      <w:lvlText w:val="%1."/>
      <w:lvlJc w:val="left"/>
      <w:pPr>
        <w:tabs>
          <w:tab w:val="num" w:pos="750"/>
        </w:tabs>
        <w:ind w:left="750" w:right="750" w:hanging="360"/>
      </w:pPr>
      <w:rPr>
        <w:rFonts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righ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2" w15:restartNumberingAfterBreak="0">
    <w:nsid w:val="0616172C"/>
    <w:multiLevelType w:val="hybridMultilevel"/>
    <w:tmpl w:val="41D2918A"/>
    <w:lvl w:ilvl="0" w:tplc="E600404E">
      <w:start w:val="1"/>
      <w:numFmt w:val="decimal"/>
      <w:lvlText w:val="%1."/>
      <w:lvlJc w:val="left"/>
      <w:pPr>
        <w:tabs>
          <w:tab w:val="num" w:pos="360"/>
        </w:tabs>
        <w:ind w:left="360" w:right="720" w:hanging="360"/>
      </w:pPr>
      <w:rPr>
        <w:rFonts w:ascii="David" w:hAnsi="David" w:hint="default"/>
        <w:b w:val="0"/>
        <w:bCs w:val="0"/>
      </w:rPr>
    </w:lvl>
    <w:lvl w:ilvl="1" w:tplc="60F63B20">
      <w:start w:val="1"/>
      <w:numFmt w:val="hebrew1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righ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righ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righ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righ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righ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righ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right="6480" w:hanging="180"/>
      </w:pPr>
    </w:lvl>
  </w:abstractNum>
  <w:abstractNum w:abstractNumId="3" w15:restartNumberingAfterBreak="0">
    <w:nsid w:val="0679119D"/>
    <w:multiLevelType w:val="multilevel"/>
    <w:tmpl w:val="CF94EC60"/>
    <w:lvl w:ilvl="0">
      <w:start w:val="3"/>
      <w:numFmt w:val="decimal"/>
      <w:lvlText w:val="%1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108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44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80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80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2160" w:hanging="1800"/>
      </w:pPr>
      <w:rPr>
        <w:rFonts w:hint="default"/>
        <w:sz w:val="24"/>
      </w:rPr>
    </w:lvl>
  </w:abstractNum>
  <w:abstractNum w:abstractNumId="4" w15:restartNumberingAfterBreak="0">
    <w:nsid w:val="0C9556AD"/>
    <w:multiLevelType w:val="hybridMultilevel"/>
    <w:tmpl w:val="07DE0C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850568"/>
    <w:multiLevelType w:val="hybridMultilevel"/>
    <w:tmpl w:val="BAEC8216"/>
    <w:lvl w:ilvl="0" w:tplc="67405BA8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28A69AB"/>
    <w:multiLevelType w:val="hybridMultilevel"/>
    <w:tmpl w:val="DD882528"/>
    <w:lvl w:ilvl="0" w:tplc="F41694E6">
      <w:start w:val="1"/>
      <w:numFmt w:val="hebrew1"/>
      <w:lvlText w:val="%1."/>
      <w:lvlJc w:val="left"/>
      <w:pPr>
        <w:ind w:left="1080" w:righ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righ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right="2520" w:hanging="180"/>
      </w:pPr>
    </w:lvl>
    <w:lvl w:ilvl="3" w:tplc="0409000F" w:tentative="1">
      <w:start w:val="1"/>
      <w:numFmt w:val="decimal"/>
      <w:lvlText w:val="%4."/>
      <w:lvlJc w:val="left"/>
      <w:pPr>
        <w:ind w:left="3240" w:righ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righ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right="4680" w:hanging="180"/>
      </w:pPr>
    </w:lvl>
    <w:lvl w:ilvl="6" w:tplc="0409000F" w:tentative="1">
      <w:start w:val="1"/>
      <w:numFmt w:val="decimal"/>
      <w:lvlText w:val="%7."/>
      <w:lvlJc w:val="left"/>
      <w:pPr>
        <w:ind w:left="5400" w:righ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righ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right="6840" w:hanging="180"/>
      </w:pPr>
    </w:lvl>
  </w:abstractNum>
  <w:abstractNum w:abstractNumId="7" w15:restartNumberingAfterBreak="0">
    <w:nsid w:val="14006EE8"/>
    <w:multiLevelType w:val="hybridMultilevel"/>
    <w:tmpl w:val="38D48D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51D99"/>
    <w:multiLevelType w:val="multilevel"/>
    <w:tmpl w:val="E3748224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1E3C2848"/>
    <w:multiLevelType w:val="hybridMultilevel"/>
    <w:tmpl w:val="3C2E2C56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11C8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cs"/>
        <w:lang w:val="en-US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25CD56C4"/>
    <w:multiLevelType w:val="hybridMultilevel"/>
    <w:tmpl w:val="0C8E00CE"/>
    <w:lvl w:ilvl="0" w:tplc="2F3A0A82">
      <w:start w:val="11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30F8EF30">
      <w:start w:val="13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cs="David" w:hint="default"/>
        <w:sz w:val="24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7E5237F"/>
    <w:multiLevelType w:val="hybridMultilevel"/>
    <w:tmpl w:val="288AA12C"/>
    <w:lvl w:ilvl="0" w:tplc="864A67CA">
      <w:start w:val="2"/>
      <w:numFmt w:val="hebrew1"/>
      <w:lvlText w:val="%1."/>
      <w:lvlJc w:val="left"/>
      <w:pPr>
        <w:tabs>
          <w:tab w:val="num" w:pos="1098"/>
        </w:tabs>
        <w:ind w:left="1098" w:right="1098" w:hanging="360"/>
      </w:pPr>
      <w:rPr>
        <w:rFonts w:hint="default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18"/>
        </w:tabs>
        <w:ind w:left="1818" w:right="1818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38"/>
        </w:tabs>
        <w:ind w:left="2538" w:right="2538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58"/>
        </w:tabs>
        <w:ind w:left="3258" w:right="3258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78"/>
        </w:tabs>
        <w:ind w:left="3978" w:right="3978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98"/>
        </w:tabs>
        <w:ind w:left="4698" w:right="4698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18"/>
        </w:tabs>
        <w:ind w:left="5418" w:right="5418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38"/>
        </w:tabs>
        <w:ind w:left="6138" w:right="6138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58"/>
        </w:tabs>
        <w:ind w:left="6858" w:right="6858" w:hanging="180"/>
      </w:pPr>
    </w:lvl>
  </w:abstractNum>
  <w:abstractNum w:abstractNumId="13" w15:restartNumberingAfterBreak="0">
    <w:nsid w:val="2F4412F2"/>
    <w:multiLevelType w:val="hybridMultilevel"/>
    <w:tmpl w:val="AA82A818"/>
    <w:lvl w:ilvl="0" w:tplc="22F4511A">
      <w:start w:val="9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31885D06"/>
    <w:multiLevelType w:val="hybridMultilevel"/>
    <w:tmpl w:val="F8B6F1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054AED"/>
    <w:multiLevelType w:val="hybridMultilevel"/>
    <w:tmpl w:val="2F7AD00A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577C2B"/>
    <w:multiLevelType w:val="hybridMultilevel"/>
    <w:tmpl w:val="AA728A00"/>
    <w:lvl w:ilvl="0" w:tplc="290E6A7C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  <w:rPr>
        <w:rFonts w:ascii="David" w:hAnsi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927502"/>
    <w:multiLevelType w:val="hybridMultilevel"/>
    <w:tmpl w:val="63005EDC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2A6F13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CD73FE"/>
    <w:multiLevelType w:val="hybridMultilevel"/>
    <w:tmpl w:val="4E546770"/>
    <w:lvl w:ilvl="0" w:tplc="8CC030BC">
      <w:start w:val="1"/>
      <w:numFmt w:val="hebrew1"/>
      <w:lvlText w:val="%1."/>
      <w:lvlJc w:val="center"/>
      <w:pPr>
        <w:ind w:left="108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FD3998"/>
    <w:multiLevelType w:val="hybridMultilevel"/>
    <w:tmpl w:val="73F63AD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F2C1CA1"/>
    <w:multiLevelType w:val="hybridMultilevel"/>
    <w:tmpl w:val="F60E264C"/>
    <w:lvl w:ilvl="0" w:tplc="7B447E34">
      <w:start w:val="1"/>
      <w:numFmt w:val="hebrew1"/>
      <w:lvlText w:val="%1."/>
      <w:lvlJc w:val="left"/>
      <w:pPr>
        <w:tabs>
          <w:tab w:val="num" w:pos="1215"/>
        </w:tabs>
        <w:ind w:left="1215" w:hanging="1215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52FD7E65"/>
    <w:multiLevelType w:val="hybridMultilevel"/>
    <w:tmpl w:val="9A00791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53760C19"/>
    <w:multiLevelType w:val="hybridMultilevel"/>
    <w:tmpl w:val="4630040C"/>
    <w:lvl w:ilvl="0" w:tplc="A4942AE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C6CD16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5BD0280"/>
    <w:multiLevelType w:val="hybridMultilevel"/>
    <w:tmpl w:val="4BBE5090"/>
    <w:lvl w:ilvl="0" w:tplc="134CC712">
      <w:start w:val="9"/>
      <w:numFmt w:val="hebrew1"/>
      <w:lvlText w:val="%1."/>
      <w:lvlJc w:val="left"/>
      <w:pPr>
        <w:tabs>
          <w:tab w:val="num" w:pos="1080"/>
        </w:tabs>
        <w:ind w:left="1080" w:right="1080" w:hanging="360"/>
      </w:pPr>
      <w:rPr>
        <w:rFonts w:cs="David"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800"/>
        </w:tabs>
        <w:ind w:left="1800" w:right="180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520"/>
        </w:tabs>
        <w:ind w:left="2520" w:right="252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240"/>
        </w:tabs>
        <w:ind w:left="3240" w:right="324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960"/>
        </w:tabs>
        <w:ind w:left="3960" w:right="396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680"/>
        </w:tabs>
        <w:ind w:left="4680" w:right="468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400"/>
        </w:tabs>
        <w:ind w:left="5400" w:right="540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120"/>
        </w:tabs>
        <w:ind w:left="6120" w:right="612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840"/>
        </w:tabs>
        <w:ind w:left="6840" w:right="6840" w:hanging="180"/>
      </w:pPr>
    </w:lvl>
  </w:abstractNum>
  <w:abstractNum w:abstractNumId="25" w15:restartNumberingAfterBreak="0">
    <w:nsid w:val="569C6579"/>
    <w:multiLevelType w:val="hybridMultilevel"/>
    <w:tmpl w:val="3F1C70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564EB3"/>
    <w:multiLevelType w:val="hybridMultilevel"/>
    <w:tmpl w:val="7EAC180A"/>
    <w:lvl w:ilvl="0" w:tplc="C1E4CE36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022560"/>
    <w:multiLevelType w:val="hybridMultilevel"/>
    <w:tmpl w:val="A912CB96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34A4D66"/>
    <w:multiLevelType w:val="multilevel"/>
    <w:tmpl w:val="2B4424C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3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776" w:hanging="1440"/>
      </w:pPr>
      <w:rPr>
        <w:rFonts w:hint="default"/>
      </w:rPr>
    </w:lvl>
  </w:abstractNum>
  <w:abstractNum w:abstractNumId="29" w15:restartNumberingAfterBreak="0">
    <w:nsid w:val="65AE7E20"/>
    <w:multiLevelType w:val="hybridMultilevel"/>
    <w:tmpl w:val="9402BEEE"/>
    <w:lvl w:ilvl="0" w:tplc="61462A2C">
      <w:start w:val="4"/>
      <w:numFmt w:val="decimal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7F619AF"/>
    <w:multiLevelType w:val="hybridMultilevel"/>
    <w:tmpl w:val="338E47DE"/>
    <w:lvl w:ilvl="0" w:tplc="93CC8A0A">
      <w:start w:val="6"/>
      <w:numFmt w:val="hebrew1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6D4F2C80"/>
    <w:multiLevelType w:val="multilevel"/>
    <w:tmpl w:val="CFCE923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72D239C1"/>
    <w:multiLevelType w:val="hybridMultilevel"/>
    <w:tmpl w:val="336638E6"/>
    <w:lvl w:ilvl="0" w:tplc="959024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FD650F"/>
    <w:multiLevelType w:val="hybridMultilevel"/>
    <w:tmpl w:val="BFC6BBBA"/>
    <w:lvl w:ilvl="0" w:tplc="B7FE09A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5551E25"/>
    <w:multiLevelType w:val="hybridMultilevel"/>
    <w:tmpl w:val="F1ACFA24"/>
    <w:lvl w:ilvl="0" w:tplc="04090013">
      <w:start w:val="1"/>
      <w:numFmt w:val="hebrew1"/>
      <w:lvlText w:val="%1."/>
      <w:lvlJc w:val="center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5FC0688"/>
    <w:multiLevelType w:val="multilevel"/>
    <w:tmpl w:val="880A7B26"/>
    <w:lvl w:ilvl="0">
      <w:start w:val="4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asciiTheme="minorHAnsi" w:hAnsiTheme="minorHAnsi"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asciiTheme="minorHAnsi" w:hAnsiTheme="minorHAnsi"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asciiTheme="minorHAnsi" w:hAnsiTheme="minorHAnsi"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asciiTheme="minorHAnsi" w:hAnsiTheme="minorHAnsi"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asciiTheme="minorHAnsi" w:hAnsiTheme="minorHAnsi"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asciiTheme="minorHAnsi" w:hAnsiTheme="minorHAnsi"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asciiTheme="minorHAnsi" w:hAnsiTheme="minorHAnsi"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asciiTheme="minorHAnsi" w:hAnsiTheme="minorHAnsi" w:hint="default"/>
      </w:rPr>
    </w:lvl>
  </w:abstractNum>
  <w:abstractNum w:abstractNumId="36" w15:restartNumberingAfterBreak="0">
    <w:nsid w:val="7EF25ACC"/>
    <w:multiLevelType w:val="multilevel"/>
    <w:tmpl w:val="18C21E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hebrew1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num w:numId="1">
    <w:abstractNumId w:val="2"/>
  </w:num>
  <w:num w:numId="2">
    <w:abstractNumId w:val="6"/>
  </w:num>
  <w:num w:numId="3">
    <w:abstractNumId w:val="30"/>
  </w:num>
  <w:num w:numId="4">
    <w:abstractNumId w:val="12"/>
  </w:num>
  <w:num w:numId="5">
    <w:abstractNumId w:val="24"/>
  </w:num>
  <w:num w:numId="6">
    <w:abstractNumId w:val="11"/>
  </w:num>
  <w:num w:numId="7">
    <w:abstractNumId w:val="13"/>
  </w:num>
  <w:num w:numId="8">
    <w:abstractNumId w:val="10"/>
  </w:num>
  <w:num w:numId="9">
    <w:abstractNumId w:val="23"/>
  </w:num>
  <w:num w:numId="10">
    <w:abstractNumId w:val="14"/>
  </w:num>
  <w:num w:numId="11">
    <w:abstractNumId w:val="7"/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1"/>
  </w:num>
  <w:num w:numId="14">
    <w:abstractNumId w:val="16"/>
  </w:num>
  <w:num w:numId="15">
    <w:abstractNumId w:val="15"/>
  </w:num>
  <w:num w:numId="16">
    <w:abstractNumId w:val="29"/>
  </w:num>
  <w:num w:numId="17">
    <w:abstractNumId w:val="9"/>
  </w:num>
  <w:num w:numId="18">
    <w:abstractNumId w:val="27"/>
  </w:num>
  <w:num w:numId="19">
    <w:abstractNumId w:val="34"/>
  </w:num>
  <w:num w:numId="20">
    <w:abstractNumId w:val="0"/>
  </w:num>
  <w:num w:numId="21">
    <w:abstractNumId w:val="32"/>
  </w:num>
  <w:num w:numId="22">
    <w:abstractNumId w:val="5"/>
  </w:num>
  <w:num w:numId="23">
    <w:abstractNumId w:val="1"/>
  </w:num>
  <w:num w:numId="24">
    <w:abstractNumId w:val="8"/>
  </w:num>
  <w:num w:numId="25">
    <w:abstractNumId w:val="19"/>
  </w:num>
  <w:num w:numId="26">
    <w:abstractNumId w:val="4"/>
  </w:num>
  <w:num w:numId="27">
    <w:abstractNumId w:val="22"/>
  </w:num>
  <w:num w:numId="28">
    <w:abstractNumId w:val="3"/>
  </w:num>
  <w:num w:numId="29">
    <w:abstractNumId w:val="26"/>
  </w:num>
  <w:num w:numId="30">
    <w:abstractNumId w:val="17"/>
  </w:num>
  <w:num w:numId="31">
    <w:abstractNumId w:val="25"/>
  </w:num>
  <w:num w:numId="32">
    <w:abstractNumId w:val="36"/>
  </w:num>
  <w:num w:numId="33">
    <w:abstractNumId w:val="33"/>
  </w:num>
  <w:num w:numId="34">
    <w:abstractNumId w:val="18"/>
  </w:num>
  <w:num w:numId="35">
    <w:abstractNumId w:val="20"/>
  </w:num>
  <w:num w:numId="36">
    <w:abstractNumId w:val="28"/>
  </w:num>
  <w:num w:numId="37">
    <w:abstractNumId w:val="35"/>
  </w:num>
  <w:num w:numId="38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7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571"/>
    <w:rsid w:val="000123C0"/>
    <w:rsid w:val="000629EB"/>
    <w:rsid w:val="0007100E"/>
    <w:rsid w:val="000A3D06"/>
    <w:rsid w:val="001347A7"/>
    <w:rsid w:val="001519D5"/>
    <w:rsid w:val="00175F08"/>
    <w:rsid w:val="002052E4"/>
    <w:rsid w:val="002238FD"/>
    <w:rsid w:val="00245BBA"/>
    <w:rsid w:val="00260259"/>
    <w:rsid w:val="0026408F"/>
    <w:rsid w:val="002650BA"/>
    <w:rsid w:val="002B0324"/>
    <w:rsid w:val="002C0823"/>
    <w:rsid w:val="00306347"/>
    <w:rsid w:val="00320821"/>
    <w:rsid w:val="00330E55"/>
    <w:rsid w:val="003459B8"/>
    <w:rsid w:val="00355305"/>
    <w:rsid w:val="0036756B"/>
    <w:rsid w:val="00397945"/>
    <w:rsid w:val="003B7315"/>
    <w:rsid w:val="00435276"/>
    <w:rsid w:val="004707E7"/>
    <w:rsid w:val="00480208"/>
    <w:rsid w:val="00490B6E"/>
    <w:rsid w:val="00505206"/>
    <w:rsid w:val="005401EA"/>
    <w:rsid w:val="00597383"/>
    <w:rsid w:val="005C2B87"/>
    <w:rsid w:val="005D2411"/>
    <w:rsid w:val="005E01AF"/>
    <w:rsid w:val="00611458"/>
    <w:rsid w:val="00626BD3"/>
    <w:rsid w:val="006308DA"/>
    <w:rsid w:val="0067445D"/>
    <w:rsid w:val="006D325D"/>
    <w:rsid w:val="006E55D2"/>
    <w:rsid w:val="007017F8"/>
    <w:rsid w:val="00703571"/>
    <w:rsid w:val="007075BF"/>
    <w:rsid w:val="00737AE9"/>
    <w:rsid w:val="00740E0D"/>
    <w:rsid w:val="007462A2"/>
    <w:rsid w:val="00754D87"/>
    <w:rsid w:val="00756E9A"/>
    <w:rsid w:val="007928B0"/>
    <w:rsid w:val="00840D02"/>
    <w:rsid w:val="0085430B"/>
    <w:rsid w:val="00875A8C"/>
    <w:rsid w:val="008A0BC2"/>
    <w:rsid w:val="008B570E"/>
    <w:rsid w:val="008E51A4"/>
    <w:rsid w:val="009254FB"/>
    <w:rsid w:val="00957454"/>
    <w:rsid w:val="009603C9"/>
    <w:rsid w:val="00984505"/>
    <w:rsid w:val="0099118C"/>
    <w:rsid w:val="009B49FB"/>
    <w:rsid w:val="009C0384"/>
    <w:rsid w:val="009D3896"/>
    <w:rsid w:val="009E3077"/>
    <w:rsid w:val="009F006F"/>
    <w:rsid w:val="00A026E4"/>
    <w:rsid w:val="00A41C37"/>
    <w:rsid w:val="00A53323"/>
    <w:rsid w:val="00A8289E"/>
    <w:rsid w:val="00AB22F7"/>
    <w:rsid w:val="00AB46BC"/>
    <w:rsid w:val="00AC6EB5"/>
    <w:rsid w:val="00B01A47"/>
    <w:rsid w:val="00B25BA3"/>
    <w:rsid w:val="00B25CD1"/>
    <w:rsid w:val="00B51270"/>
    <w:rsid w:val="00B54BE1"/>
    <w:rsid w:val="00B642D6"/>
    <w:rsid w:val="00B66BB7"/>
    <w:rsid w:val="00BA45A7"/>
    <w:rsid w:val="00BC573F"/>
    <w:rsid w:val="00C0553F"/>
    <w:rsid w:val="00C155EF"/>
    <w:rsid w:val="00C2280E"/>
    <w:rsid w:val="00C61DE8"/>
    <w:rsid w:val="00C978B0"/>
    <w:rsid w:val="00CA5B5B"/>
    <w:rsid w:val="00CD6F13"/>
    <w:rsid w:val="00D200EC"/>
    <w:rsid w:val="00D266A4"/>
    <w:rsid w:val="00D62C54"/>
    <w:rsid w:val="00D732F7"/>
    <w:rsid w:val="00D95A82"/>
    <w:rsid w:val="00DF237A"/>
    <w:rsid w:val="00E02C2B"/>
    <w:rsid w:val="00E04C1C"/>
    <w:rsid w:val="00E3042C"/>
    <w:rsid w:val="00E36B39"/>
    <w:rsid w:val="00E71995"/>
    <w:rsid w:val="00E73485"/>
    <w:rsid w:val="00E77933"/>
    <w:rsid w:val="00F114C9"/>
    <w:rsid w:val="00FD0FC0"/>
    <w:rsid w:val="00FE1B8C"/>
    <w:rsid w:val="00FE2BA1"/>
    <w:rsid w:val="00FF39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07062918-C00A-4FBC-8738-108436F18B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571"/>
    <w:rPr>
      <w:rFonts w:ascii="Arial" w:hAnsi="Arial" w:cs="Arial"/>
      <w:szCs w:val="24"/>
      <w:lang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efault">
    <w:name w:val="default"/>
    <w:basedOn w:val="a0"/>
    <w:rsid w:val="0067445D"/>
    <w:rPr>
      <w:rFonts w:ascii="Times New Roman" w:hAnsi="Times New Roman" w:cs="Times New Roman"/>
      <w:sz w:val="26"/>
      <w:szCs w:val="26"/>
    </w:rPr>
  </w:style>
  <w:style w:type="paragraph" w:styleId="a3">
    <w:name w:val="footer"/>
    <w:basedOn w:val="a"/>
    <w:rsid w:val="009D3896"/>
    <w:pPr>
      <w:tabs>
        <w:tab w:val="center" w:pos="4320"/>
        <w:tab w:val="right" w:pos="8640"/>
      </w:tabs>
    </w:pPr>
  </w:style>
  <w:style w:type="character" w:styleId="a4">
    <w:name w:val="page number"/>
    <w:basedOn w:val="a0"/>
    <w:rsid w:val="009D3896"/>
  </w:style>
  <w:style w:type="paragraph" w:styleId="a5">
    <w:name w:val="header"/>
    <w:basedOn w:val="a"/>
    <w:rsid w:val="009D3896"/>
    <w:pPr>
      <w:tabs>
        <w:tab w:val="center" w:pos="4320"/>
        <w:tab w:val="right" w:pos="8640"/>
      </w:tabs>
    </w:pPr>
  </w:style>
  <w:style w:type="paragraph" w:styleId="a6">
    <w:name w:val="List Paragraph"/>
    <w:aliases w:val="LP1,פיסקת bullets,פיסקת רשימה11,List Paragraph1"/>
    <w:basedOn w:val="a"/>
    <w:link w:val="a7"/>
    <w:uiPriority w:val="34"/>
    <w:qFormat/>
    <w:rsid w:val="00D62C54"/>
    <w:pPr>
      <w:bidi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8">
    <w:name w:val="annotation text"/>
    <w:basedOn w:val="a"/>
    <w:link w:val="a9"/>
    <w:uiPriority w:val="99"/>
    <w:rsid w:val="002C0823"/>
    <w:pPr>
      <w:bidi/>
    </w:pPr>
    <w:rPr>
      <w:rFonts w:ascii="Times New Roman" w:hAnsi="Times New Roman" w:cs="Times New Roman"/>
      <w:szCs w:val="20"/>
      <w:lang w:eastAsia="en-US"/>
    </w:rPr>
  </w:style>
  <w:style w:type="character" w:customStyle="1" w:styleId="a9">
    <w:name w:val="טקסט הערה תו"/>
    <w:basedOn w:val="a0"/>
    <w:link w:val="a8"/>
    <w:uiPriority w:val="99"/>
    <w:rsid w:val="002C0823"/>
  </w:style>
  <w:style w:type="character" w:styleId="aa">
    <w:name w:val="annotation reference"/>
    <w:basedOn w:val="a0"/>
    <w:uiPriority w:val="99"/>
    <w:unhideWhenUsed/>
    <w:rsid w:val="002C0823"/>
    <w:rPr>
      <w:sz w:val="16"/>
      <w:szCs w:val="16"/>
    </w:rPr>
  </w:style>
  <w:style w:type="paragraph" w:styleId="ab">
    <w:name w:val="Balloon Text"/>
    <w:basedOn w:val="a"/>
    <w:link w:val="ac"/>
    <w:rsid w:val="002C0823"/>
    <w:rPr>
      <w:rFonts w:ascii="Tahoma" w:hAnsi="Tahoma" w:cs="Tahoma"/>
      <w:sz w:val="16"/>
      <w:szCs w:val="16"/>
    </w:rPr>
  </w:style>
  <w:style w:type="character" w:customStyle="1" w:styleId="ac">
    <w:name w:val="טקסט בלונים תו"/>
    <w:basedOn w:val="a0"/>
    <w:link w:val="ab"/>
    <w:rsid w:val="002C0823"/>
    <w:rPr>
      <w:rFonts w:ascii="Tahoma" w:hAnsi="Tahoma" w:cs="Tahoma"/>
      <w:sz w:val="16"/>
      <w:szCs w:val="16"/>
      <w:lang w:eastAsia="he-IL"/>
    </w:rPr>
  </w:style>
  <w:style w:type="paragraph" w:customStyle="1" w:styleId="ad">
    <w:name w:val="שניה משפטי"/>
    <w:basedOn w:val="a"/>
    <w:rsid w:val="00C0553F"/>
    <w:pPr>
      <w:bidi/>
      <w:spacing w:line="300" w:lineRule="atLeast"/>
      <w:ind w:left="1418" w:hanging="851"/>
      <w:jc w:val="both"/>
    </w:pPr>
    <w:rPr>
      <w:rFonts w:ascii="Times New Roman" w:hAnsi="Times New Roman" w:cs="David"/>
      <w:sz w:val="26"/>
      <w:szCs w:val="26"/>
    </w:rPr>
  </w:style>
  <w:style w:type="character" w:styleId="Hyperlink">
    <w:name w:val="Hyperlink"/>
    <w:uiPriority w:val="99"/>
    <w:rsid w:val="00C978B0"/>
    <w:rPr>
      <w:color w:val="0000FF"/>
      <w:u w:val="single"/>
    </w:rPr>
  </w:style>
  <w:style w:type="paragraph" w:customStyle="1" w:styleId="1">
    <w:name w:val="פיסקת רשימה1"/>
    <w:basedOn w:val="a"/>
    <w:rsid w:val="00737AE9"/>
    <w:pPr>
      <w:bidi/>
      <w:ind w:left="720"/>
      <w:contextualSpacing/>
    </w:pPr>
    <w:rPr>
      <w:rFonts w:ascii="Times New Roman" w:hAnsi="Times New Roman" w:cs="David"/>
      <w:sz w:val="24"/>
    </w:rPr>
  </w:style>
  <w:style w:type="character" w:customStyle="1" w:styleId="Bodytext2">
    <w:name w:val="Body text (2)_"/>
    <w:basedOn w:val="a0"/>
    <w:link w:val="Bodytext20"/>
    <w:rsid w:val="002238FD"/>
    <w:rPr>
      <w:rFonts w:ascii="David" w:eastAsia="David" w:hAnsi="David" w:cs="David"/>
      <w:shd w:val="clear" w:color="auto" w:fill="FFFFFF"/>
    </w:rPr>
  </w:style>
  <w:style w:type="paragraph" w:customStyle="1" w:styleId="Bodytext20">
    <w:name w:val="Body text (2)"/>
    <w:basedOn w:val="a"/>
    <w:link w:val="Bodytext2"/>
    <w:rsid w:val="002238FD"/>
    <w:pPr>
      <w:widowControl w:val="0"/>
      <w:shd w:val="clear" w:color="auto" w:fill="FFFFFF"/>
      <w:bidi/>
      <w:spacing w:after="180" w:line="240" w:lineRule="exact"/>
      <w:ind w:hanging="1200"/>
      <w:jc w:val="center"/>
    </w:pPr>
    <w:rPr>
      <w:rFonts w:ascii="David" w:eastAsia="David" w:hAnsi="David" w:cs="David"/>
      <w:szCs w:val="20"/>
      <w:lang w:eastAsia="en-US"/>
    </w:rPr>
  </w:style>
  <w:style w:type="character" w:customStyle="1" w:styleId="a7">
    <w:name w:val="פיסקת רשימה תו"/>
    <w:aliases w:val="LP1 תו,פיסקת bullets תו,פיסקת רשימה11 תו,List Paragraph1 תו"/>
    <w:link w:val="a6"/>
    <w:uiPriority w:val="34"/>
    <w:locked/>
    <w:rsid w:val="005D2411"/>
    <w:rPr>
      <w:rFonts w:ascii="Calibri" w:hAnsi="Calibri" w:cs="Arial"/>
      <w:sz w:val="22"/>
      <w:szCs w:val="22"/>
    </w:rPr>
  </w:style>
  <w:style w:type="paragraph" w:customStyle="1" w:styleId="projnum">
    <w:name w:val="projnum"/>
    <w:basedOn w:val="a"/>
    <w:rsid w:val="00B51270"/>
    <w:pPr>
      <w:tabs>
        <w:tab w:val="right" w:pos="759"/>
        <w:tab w:val="right" w:pos="1185"/>
        <w:tab w:val="right" w:pos="1752"/>
        <w:tab w:val="right" w:pos="2886"/>
        <w:tab w:val="left" w:pos="3720"/>
        <w:tab w:val="right" w:pos="4020"/>
        <w:tab w:val="left" w:pos="4320"/>
      </w:tabs>
      <w:bidi/>
      <w:spacing w:line="240" w:lineRule="atLeast"/>
      <w:ind w:left="709" w:right="851" w:hanging="709"/>
      <w:jc w:val="center"/>
    </w:pPr>
    <w:rPr>
      <w:rFonts w:ascii="Courier" w:hAnsi="Courier" w:cs="Miriam"/>
      <w:b/>
      <w:bCs/>
      <w:noProof/>
      <w:sz w:val="24"/>
      <w:u w:val="single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59BC25F8</Template>
  <TotalTime>123</TotalTime>
  <Pages>1</Pages>
  <Words>177</Words>
  <Characters>889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פניה לעיתונות</vt:lpstr>
      <vt:lpstr>פניה לעיתונות</vt:lpstr>
    </vt:vector>
  </TitlesOfParts>
  <Company>Galilee Medical Center</Company>
  <LinksUpToDate>false</LinksUpToDate>
  <CharactersWithSpaces>1064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פניה לעיתונות</dc:title>
  <dc:creator>Avrahami</dc:creator>
  <cp:lastModifiedBy>אלון דר</cp:lastModifiedBy>
  <cp:revision>49</cp:revision>
  <cp:lastPrinted>2019-01-17T11:39:00Z</cp:lastPrinted>
  <dcterms:created xsi:type="dcterms:W3CDTF">2017-04-12T08:24:00Z</dcterms:created>
  <dcterms:modified xsi:type="dcterms:W3CDTF">2020-06-07T07:45:00Z</dcterms:modified>
</cp:coreProperties>
</file>